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8029"/>
        <w:gridCol w:w="3721"/>
      </w:tblGrid>
      <w:tr w:rsidR="00880783" w:rsidRPr="00AA4794" w14:paraId="57866134" w14:textId="77777777" w:rsidTr="0053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70"/>
        </w:trPr>
        <w:tc>
          <w:tcPr>
            <w:tcW w:w="7380" w:type="dxa"/>
            <w:shd w:val="clear" w:color="auto" w:fill="FFFFFF" w:themeFill="background1"/>
            <w:tcMar>
              <w:right w:w="288" w:type="dxa"/>
            </w:tcMar>
          </w:tcPr>
          <w:p w14:paraId="13E0D937" w14:textId="4F86A352" w:rsidR="00794B13" w:rsidRDefault="00464838" w:rsidP="003E6B88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7B344F29" wp14:editId="375AFEC3">
                  <wp:extent cx="4503420" cy="3377565"/>
                  <wp:effectExtent l="0" t="0" r="0" b="0"/>
                  <wp:docPr id="6" name="Picture 6" descr="A young girl looking at the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young girl looking at the cookie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3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9447" w14:textId="3C26C59C" w:rsidR="004F36C4" w:rsidRPr="00717E43" w:rsidRDefault="00717E43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</w:pPr>
            <w:r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Evento </w:t>
            </w:r>
            <w:r w:rsidR="0033542D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V</w:t>
            </w:r>
            <w:r w:rsidR="00A36D50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IRTUAL</w:t>
            </w:r>
            <w:r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 de la A</w:t>
            </w:r>
            <w:r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lfabetización Temprana</w:t>
            </w:r>
          </w:p>
          <w:p w14:paraId="23F0642F" w14:textId="348AD1F3" w:rsidR="00C95CBD" w:rsidRPr="00717E43" w:rsidRDefault="00717E43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  <w:lang w:val="es-US"/>
              </w:rPr>
            </w:pPr>
            <w:r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Miércoles 1 de febrero de </w:t>
            </w:r>
            <w:r w:rsidR="001E7973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202</w:t>
            </w:r>
            <w:r w:rsidR="00723306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3</w:t>
            </w:r>
            <w:r w:rsidR="008E35EB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 </w:t>
            </w:r>
          </w:p>
          <w:p w14:paraId="6A0D4C5C" w14:textId="77777777" w:rsidR="00A36D50" w:rsidRPr="00717E43" w:rsidRDefault="00A36D50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  <w:lang w:val="es-US"/>
              </w:rPr>
            </w:pPr>
          </w:p>
          <w:p w14:paraId="363F5742" w14:textId="0B09B633" w:rsidR="00794B13" w:rsidRPr="00717E43" w:rsidRDefault="00717E43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  <w:lang w:val="es-US"/>
              </w:rPr>
            </w:pPr>
            <w:r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Nacimiento a </w:t>
            </w:r>
            <w:r w:rsidR="00A36D50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3: 10-10:30 AM</w:t>
            </w:r>
          </w:p>
          <w:p w14:paraId="00D16C69" w14:textId="38A8E4ED" w:rsidR="00A36D50" w:rsidRPr="00717E43" w:rsidRDefault="00717E43" w:rsidP="00ED7BFC">
            <w:pPr>
              <w:shd w:val="clear" w:color="auto" w:fill="FFBFBF" w:themeFill="accent3" w:themeFillTint="33"/>
              <w:jc w:val="center"/>
              <w:rPr>
                <w:rFonts w:ascii="Helvetica" w:hAnsi="Helvetica" w:cs="Helvetica"/>
                <w:b/>
                <w:sz w:val="32"/>
                <w:szCs w:val="32"/>
                <w:lang w:val="es-US"/>
              </w:rPr>
            </w:pPr>
            <w:r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Edades</w:t>
            </w:r>
            <w:r w:rsidR="00A36D50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 3 </w:t>
            </w:r>
            <w:r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 xml:space="preserve">a </w:t>
            </w:r>
            <w:r w:rsidR="00A36D50" w:rsidRPr="00717E43">
              <w:rPr>
                <w:rFonts w:ascii="Helvetica" w:hAnsi="Helvetica" w:cs="Helvetica"/>
                <w:b/>
                <w:bCs w:val="0"/>
                <w:sz w:val="32"/>
                <w:szCs w:val="32"/>
                <w:lang w:val="es-US"/>
              </w:rPr>
              <w:t>5: 5-5:45 PM</w:t>
            </w:r>
          </w:p>
          <w:p w14:paraId="6CB61D9B" w14:textId="77777777" w:rsidR="00C95CBD" w:rsidRPr="00717E43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  <w:lang w:val="es-US"/>
              </w:rPr>
            </w:pPr>
          </w:p>
          <w:p w14:paraId="72F09CF7" w14:textId="77777777" w:rsidR="004F36C4" w:rsidRPr="00717E43" w:rsidRDefault="004F36C4" w:rsidP="004F36C4">
            <w:pPr>
              <w:rPr>
                <w:rFonts w:ascii="Arial" w:hAnsi="Arial" w:cs="Arial"/>
                <w:lang w:val="es-US"/>
              </w:rPr>
            </w:pPr>
          </w:p>
          <w:p w14:paraId="7E7D2FE6" w14:textId="753FF541" w:rsidR="00717E43" w:rsidRDefault="00717E43" w:rsidP="00003FF6">
            <w:pPr>
              <w:spacing w:after="160"/>
              <w:jc w:val="center"/>
              <w:rPr>
                <w:rFonts w:ascii="Helvetica" w:eastAsiaTheme="minorHAnsi" w:hAnsi="Helvetica" w:cs="Helvetica"/>
                <w:b/>
                <w:lang w:val="es-US"/>
              </w:rPr>
            </w:pPr>
            <w:r w:rsidRPr="003E2E08">
              <w:rPr>
                <w:rFonts w:ascii="Helvetica" w:eastAsiaTheme="minorHAnsi" w:hAnsi="Helvetica" w:cs="Helvetica"/>
                <w:lang w:val="es-US"/>
              </w:rPr>
              <w:t xml:space="preserve">Únase a nosotros en nuestro evento </w:t>
            </w:r>
            <w:r>
              <w:rPr>
                <w:rFonts w:ascii="Helvetica" w:eastAsiaTheme="minorHAnsi" w:hAnsi="Helvetica" w:cs="Helvetica"/>
                <w:lang w:val="es-US"/>
              </w:rPr>
              <w:t>VIRTUAL</w:t>
            </w:r>
            <w:r w:rsidRPr="003E2E08">
              <w:rPr>
                <w:rFonts w:ascii="Helvetica" w:eastAsiaTheme="minorHAnsi" w:hAnsi="Helvetica" w:cs="Helvetica"/>
                <w:lang w:val="es-US"/>
              </w:rPr>
              <w:t xml:space="preserve"> para niños sordos o hipoacúsicos, de nacimiento a 5 años, y sus familias</w:t>
            </w:r>
          </w:p>
          <w:p w14:paraId="02765D46" w14:textId="1DD19FEE" w:rsidR="00A27895" w:rsidRPr="00717E43" w:rsidRDefault="00BC35AC" w:rsidP="00BC35AC">
            <w:pPr>
              <w:spacing w:after="160"/>
              <w:rPr>
                <w:rFonts w:ascii="Helvetica" w:eastAsiaTheme="minorHAnsi" w:hAnsi="Helvetica" w:cs="Helvetica"/>
                <w:b/>
                <w:lang w:val="es-US"/>
              </w:rPr>
            </w:pPr>
            <w:r w:rsidRPr="00717E43">
              <w:rPr>
                <w:rFonts w:ascii="Helvetica" w:eastAsiaTheme="minorHAnsi" w:hAnsi="Helvetica" w:cs="Helvetica"/>
                <w:b/>
                <w:bCs w:val="0"/>
                <w:lang w:val="es-US"/>
              </w:rPr>
              <w:t>*</w:t>
            </w:r>
            <w:r w:rsid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Leeremos el cuento</w:t>
            </w:r>
            <w:r w:rsidRPr="00717E43">
              <w:rPr>
                <w:rFonts w:ascii="Helvetica" w:eastAsiaTheme="minorHAnsi" w:hAnsi="Helvetica" w:cs="Helvetica"/>
                <w:b/>
                <w:bCs w:val="0"/>
                <w:lang w:val="es-US"/>
              </w:rPr>
              <w:t>:</w:t>
            </w:r>
          </w:p>
          <w:p w14:paraId="01ED9489" w14:textId="6378351E" w:rsidR="00DD68F6" w:rsidRPr="00003FF6" w:rsidRDefault="008A2A42" w:rsidP="00BC35AC">
            <w:pPr>
              <w:spacing w:after="160"/>
              <w:rPr>
                <w:rFonts w:ascii="Helvetica" w:eastAsiaTheme="minorHAnsi" w:hAnsi="Helvetica" w:cs="Helvetica"/>
                <w:b/>
                <w:lang w:val="es-US"/>
              </w:rPr>
            </w:pPr>
            <w:r w:rsidRPr="00717E43">
              <w:rPr>
                <w:rFonts w:ascii="Helvetica" w:eastAsiaTheme="minorHAnsi" w:hAnsi="Helvetica" w:cs="Helvetica"/>
                <w:b/>
                <w:bCs w:val="0"/>
                <w:lang w:val="es-US"/>
              </w:rPr>
              <w:t xml:space="preserve">               </w:t>
            </w:r>
            <w:r w:rsidR="00DD68F6" w:rsidRP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>(</w:t>
            </w:r>
            <w:r w:rsidR="00003FF6" w:rsidRP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>O</w:t>
            </w:r>
            <w:r w:rsid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 xml:space="preserve"> </w:t>
            </w:r>
            <w:r w:rsidR="00003FF6" w:rsidRP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>-</w:t>
            </w:r>
            <w:r w:rsid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 xml:space="preserve"> 3</w:t>
            </w:r>
            <w:r w:rsidR="00DD68F6" w:rsidRPr="00003FF6">
              <w:rPr>
                <w:rFonts w:ascii="Helvetica" w:eastAsiaTheme="minorHAnsi" w:hAnsi="Helvetica" w:cs="Helvetica"/>
                <w:b/>
                <w:bCs w:val="0"/>
                <w:sz w:val="22"/>
                <w:szCs w:val="22"/>
                <w:lang w:val="es-US"/>
              </w:rPr>
              <w:t>)</w:t>
            </w:r>
            <w:r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 xml:space="preserve">            </w:t>
            </w:r>
            <w:r w:rsidRP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                                  </w:t>
            </w:r>
            <w:r w:rsidR="00ED7BFC" w:rsidRP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  </w:t>
            </w:r>
            <w:r w:rsid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  </w:t>
            </w:r>
            <w:proofErr w:type="gramStart"/>
            <w:r w:rsid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   </w:t>
            </w:r>
            <w:r w:rsidR="00ED7BFC" w:rsidRP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(</w:t>
            </w:r>
            <w:proofErr w:type="gramEnd"/>
            <w:r w:rsid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Edades </w:t>
            </w:r>
            <w:r w:rsidRP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3</w:t>
            </w:r>
            <w:r w:rsid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 a </w:t>
            </w:r>
            <w:r w:rsidRPr="00003FF6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5)</w:t>
            </w:r>
          </w:p>
          <w:p w14:paraId="7E617EB8" w14:textId="6F77F5C6" w:rsidR="00A545F0" w:rsidRPr="00607536" w:rsidRDefault="00DD68F6" w:rsidP="00607536">
            <w:pPr>
              <w:spacing w:after="160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02B95FB8" wp14:editId="70EBCCBA">
                  <wp:extent cx="2116608" cy="1790700"/>
                  <wp:effectExtent l="0" t="0" r="0" b="0"/>
                  <wp:docPr id="4" name="Picture 4" descr="The Book Title:&#10;Mr. Cookie Baker by Monica Wellington&#10;The baker is mixing the ingredients in the bowl with a spo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he Book Title:&#10;Mr. Cookie Baker by Monica Wellington&#10;The baker is mixing the ingredients in the bowl with a spoon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39" cy="180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2A42">
              <w:rPr>
                <w:rFonts w:ascii="Helvetica" w:eastAsiaTheme="minorHAnsi" w:hAnsi="Helvetica" w:cs="Helvetica"/>
                <w:b/>
                <w:bCs w:val="0"/>
                <w:noProof/>
              </w:rPr>
              <w:t xml:space="preserve">          </w:t>
            </w:r>
            <w:r w:rsidR="008A2A42"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6CE7C2F2" wp14:editId="31F4F9C6">
                  <wp:extent cx="1611630" cy="1806760"/>
                  <wp:effectExtent l="0" t="0" r="7620" b="3175"/>
                  <wp:docPr id="5" name="Picture 5" descr="Book Title: If You Give A Mouse A Cookie By Laura Numeroff and Illustrated By Felicia Bond&#10;The Mouse is holding a cook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ook Title: If You Give A Mouse A Cookie By Laura Numeroff and Illustrated By Felicia Bond&#10;The Mouse is holding a cookie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108" cy="181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8A28E" w14:textId="67847079" w:rsidR="00BC35AC" w:rsidRPr="00003FF6" w:rsidRDefault="008A2A42" w:rsidP="005C61E4">
            <w:pPr>
              <w:spacing w:after="160" w:line="312" w:lineRule="auto"/>
              <w:rPr>
                <w:rFonts w:ascii="Helvetica" w:eastAsiaTheme="minorHAnsi" w:hAnsi="Helvetica" w:cs="Helvetica"/>
                <w:bCs w:val="0"/>
                <w:sz w:val="18"/>
                <w:szCs w:val="18"/>
                <w:lang w:val="es-US"/>
              </w:rPr>
            </w:pPr>
            <w:r w:rsidRPr="00003FF6">
              <w:rPr>
                <w:rFonts w:ascii="Helvetica" w:eastAsiaTheme="minorHAnsi" w:hAnsi="Helvetica" w:cs="Helvetica"/>
                <w:b/>
                <w:bCs w:val="0"/>
                <w:sz w:val="18"/>
                <w:szCs w:val="18"/>
                <w:lang w:val="es-US"/>
              </w:rPr>
              <w:t xml:space="preserve">          </w:t>
            </w:r>
            <w:r w:rsidR="00BC35AC" w:rsidRPr="00003FF6">
              <w:rPr>
                <w:rFonts w:ascii="Helvetica" w:eastAsiaTheme="minorHAnsi" w:hAnsi="Helvetica" w:cs="Helvetica"/>
                <w:b/>
                <w:bCs w:val="0"/>
                <w:sz w:val="18"/>
                <w:szCs w:val="18"/>
                <w:lang w:val="es-US"/>
              </w:rPr>
              <w:t>(</w:t>
            </w:r>
            <w:r w:rsidR="00003FF6" w:rsidRPr="003E2E08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Familias que asistan al evento recibirán una copia del libro por correo</w:t>
            </w:r>
            <w:r w:rsidR="00BC35AC" w:rsidRPr="00003FF6">
              <w:rPr>
                <w:rFonts w:ascii="Helvetica" w:eastAsiaTheme="minorHAnsi" w:hAnsi="Helvetica" w:cs="Helvetica"/>
                <w:b/>
                <w:bCs w:val="0"/>
                <w:sz w:val="18"/>
                <w:szCs w:val="18"/>
                <w:lang w:val="es-US"/>
              </w:rPr>
              <w:t>)</w:t>
            </w:r>
          </w:p>
          <w:p w14:paraId="5415B3A4" w14:textId="48F3A465" w:rsidR="00024420" w:rsidRPr="00003FF6" w:rsidRDefault="00024420" w:rsidP="008B197C">
            <w:pPr>
              <w:spacing w:line="360" w:lineRule="auto"/>
              <w:rPr>
                <w:rFonts w:ascii="Helvetica" w:eastAsiaTheme="minorHAnsi" w:hAnsi="Helvetica" w:cs="Helvetica"/>
                <w:bCs w:val="0"/>
                <w:lang w:val="es-US"/>
              </w:rPr>
            </w:pPr>
            <w:r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RSVP</w:t>
            </w:r>
            <w:r w:rsidR="002A473B"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 xml:space="preserve">: </w:t>
            </w:r>
            <w:r w:rsidR="00003FF6" w:rsidRPr="00003FF6">
              <w:rPr>
                <w:rFonts w:ascii="Helvetica" w:eastAsiaTheme="minorHAnsi" w:hAnsi="Helvetica" w:cs="Helvetica"/>
                <w:lang w:val="es-US"/>
              </w:rPr>
              <w:t xml:space="preserve">Martes </w:t>
            </w:r>
            <w:r w:rsidR="008A2A42" w:rsidRPr="00003FF6">
              <w:rPr>
                <w:rFonts w:ascii="Helvetica" w:eastAsiaTheme="minorHAnsi" w:hAnsi="Helvetica" w:cs="Helvetica"/>
                <w:lang w:val="es-US"/>
              </w:rPr>
              <w:t>31</w:t>
            </w:r>
            <w:r w:rsidR="00003FF6" w:rsidRPr="00003FF6">
              <w:rPr>
                <w:rFonts w:ascii="Helvetica" w:eastAsiaTheme="minorHAnsi" w:hAnsi="Helvetica" w:cs="Helvetica"/>
                <w:lang w:val="es-US"/>
              </w:rPr>
              <w:t xml:space="preserve"> de enero de </w:t>
            </w:r>
            <w:r w:rsidR="00F9382A" w:rsidRPr="00003FF6">
              <w:rPr>
                <w:rFonts w:ascii="Helvetica" w:eastAsiaTheme="minorHAnsi" w:hAnsi="Helvetica" w:cs="Helvetica"/>
                <w:lang w:val="es-US"/>
              </w:rPr>
              <w:t>2023</w:t>
            </w:r>
          </w:p>
          <w:p w14:paraId="53CA1034" w14:textId="1CA94733" w:rsidR="008B197C" w:rsidRPr="00003FF6" w:rsidRDefault="00024420" w:rsidP="008B197C">
            <w:pPr>
              <w:spacing w:line="360" w:lineRule="auto"/>
              <w:rPr>
                <w:rFonts w:ascii="Helvetica" w:eastAsia="Times New Roman" w:hAnsi="Helvetica" w:cs="Helvetica"/>
                <w:color w:val="0070C0"/>
                <w:u w:val="single"/>
                <w:shd w:val="clear" w:color="auto" w:fill="FFFFFF"/>
                <w:lang w:eastAsia="en-US"/>
              </w:rPr>
            </w:pPr>
            <w:r w:rsidRPr="00003FF6">
              <w:rPr>
                <w:rFonts w:ascii="Helvetica" w:eastAsiaTheme="minorHAnsi" w:hAnsi="Helvetica" w:cs="Helvetica"/>
                <w:b/>
                <w:bCs w:val="0"/>
              </w:rPr>
              <w:t xml:space="preserve">RSVP </w:t>
            </w:r>
            <w:r w:rsidR="00003FF6" w:rsidRPr="00003FF6">
              <w:rPr>
                <w:rFonts w:ascii="Helvetica" w:eastAsiaTheme="minorHAnsi" w:hAnsi="Helvetica" w:cs="Helvetica"/>
                <w:b/>
                <w:bCs w:val="0"/>
              </w:rPr>
              <w:t>enla</w:t>
            </w:r>
            <w:r w:rsidR="00003FF6">
              <w:rPr>
                <w:rFonts w:ascii="Helvetica" w:eastAsiaTheme="minorHAnsi" w:hAnsi="Helvetica" w:cs="Helvetica"/>
                <w:b/>
                <w:bCs w:val="0"/>
              </w:rPr>
              <w:t>ce</w:t>
            </w:r>
            <w:r w:rsidR="00BA11A9" w:rsidRPr="00003FF6">
              <w:rPr>
                <w:rFonts w:ascii="Helvetica" w:eastAsiaTheme="minorHAnsi" w:hAnsi="Helvetica" w:cs="Helvetica"/>
              </w:rPr>
              <w:t>:</w:t>
            </w:r>
            <w:r w:rsidR="00BA11A9" w:rsidRPr="00003FF6">
              <w:rPr>
                <w:rFonts w:ascii="Helvetica" w:eastAsiaTheme="minorHAnsi" w:hAnsi="Helvetica" w:cs="Helvetica"/>
                <w:color w:val="0070C0"/>
              </w:rPr>
              <w:t xml:space="preserve"> </w:t>
            </w:r>
            <w:hyperlink r:id="rId10" w:history="1">
              <w:r w:rsidR="00E8056C" w:rsidRPr="00003FF6">
                <w:rPr>
                  <w:rStyle w:val="Hyperlink"/>
                  <w:rFonts w:ascii="Helvetica" w:eastAsiaTheme="minorHAnsi" w:hAnsi="Helvetica" w:cs="Helvetica"/>
                  <w:bCs w:val="0"/>
                  <w:color w:val="0070C0"/>
                </w:rPr>
                <w:t>https://bit.ly/FebCookies</w:t>
              </w:r>
            </w:hyperlink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begin"/>
            </w:r>
            <w:r w:rsidR="008B197C" w:rsidRPr="00003FF6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instrText xml:space="preserve"> HYPERLINK "https://bit.ly/PPEL11-02-2022" \t "_blank" </w:instrText>
            </w:r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</w:r>
            <w:r w:rsidR="008B197C"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separate"/>
            </w:r>
          </w:p>
          <w:p w14:paraId="2CF066AF" w14:textId="42648EF6" w:rsidR="00024420" w:rsidRPr="00003FF6" w:rsidRDefault="008B197C" w:rsidP="008B197C">
            <w:pPr>
              <w:spacing w:line="360" w:lineRule="auto"/>
              <w:rPr>
                <w:rFonts w:ascii="Helvetica" w:eastAsia="Times New Roman" w:hAnsi="Helvetica" w:cs="Helvetica"/>
                <w:color w:val="auto"/>
                <w:lang w:val="es-US" w:eastAsia="en-US"/>
              </w:rPr>
            </w:pPr>
            <w:r w:rsidRPr="008A2A42">
              <w:rPr>
                <w:rFonts w:ascii="Helvetica" w:eastAsia="Times New Roman" w:hAnsi="Helvetica" w:cs="Helvetica"/>
                <w:color w:val="0070C0"/>
                <w:u w:val="single"/>
                <w:lang w:eastAsia="en-US"/>
              </w:rPr>
              <w:fldChar w:fldCharType="end"/>
            </w:r>
            <w:r w:rsidR="00024420"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Contact</w:t>
            </w:r>
            <w:r w:rsidR="00003FF6"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ar</w:t>
            </w:r>
            <w:r w:rsidR="00024420" w:rsidRPr="00003FF6">
              <w:rPr>
                <w:rFonts w:ascii="Helvetica" w:eastAsiaTheme="minorHAnsi" w:hAnsi="Helvetica" w:cs="Helvetica"/>
                <w:lang w:val="es-US"/>
              </w:rPr>
              <w:t xml:space="preserve">: </w:t>
            </w:r>
            <w:r w:rsidR="00E8056C" w:rsidRPr="00003FF6">
              <w:rPr>
                <w:rFonts w:ascii="Helvetica" w:eastAsiaTheme="minorHAnsi" w:hAnsi="Helvetica" w:cs="Helvetica"/>
                <w:lang w:val="es-US"/>
              </w:rPr>
              <w:t xml:space="preserve">Kim Parra </w:t>
            </w:r>
            <w:r w:rsidR="00003FF6" w:rsidRPr="00003FF6">
              <w:rPr>
                <w:rFonts w:ascii="Helvetica" w:eastAsiaTheme="minorHAnsi" w:hAnsi="Helvetica" w:cs="Helvetica"/>
                <w:lang w:val="es-US"/>
              </w:rPr>
              <w:t>en</w:t>
            </w:r>
            <w:r w:rsidR="00E8056C" w:rsidRPr="00003FF6">
              <w:rPr>
                <w:rFonts w:ascii="Helvetica" w:eastAsiaTheme="minorHAnsi" w:hAnsi="Helvetica" w:cs="Helvetica"/>
                <w:lang w:val="es-US"/>
              </w:rPr>
              <w:t xml:space="preserve"> </w:t>
            </w:r>
            <w:r w:rsidR="00E8056C" w:rsidRPr="00003FF6">
              <w:rPr>
                <w:rFonts w:ascii="Helvetica" w:eastAsiaTheme="minorHAnsi" w:hAnsi="Helvetica" w:cs="Helvetica"/>
                <w:color w:val="0070C0"/>
                <w:u w:val="single"/>
                <w:lang w:val="es-US"/>
              </w:rPr>
              <w:t>Kparra@csdb.org</w:t>
            </w:r>
          </w:p>
          <w:p w14:paraId="1C43E52D" w14:textId="77815128" w:rsidR="005E2D3D" w:rsidRPr="00003FF6" w:rsidRDefault="005E2D3D" w:rsidP="008B197C">
            <w:pPr>
              <w:spacing w:line="360" w:lineRule="auto"/>
              <w:rPr>
                <w:rFonts w:ascii="Helvetica" w:eastAsiaTheme="minorHAnsi" w:hAnsi="Helvetica" w:cs="Helvetica"/>
                <w:lang w:val="es-US"/>
              </w:rPr>
            </w:pPr>
            <w:r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Co</w:t>
            </w:r>
            <w:r w:rsidR="00003FF6"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líderes</w:t>
            </w:r>
            <w:r w:rsidRPr="00003FF6">
              <w:rPr>
                <w:rFonts w:ascii="Helvetica" w:eastAsiaTheme="minorHAnsi" w:hAnsi="Helvetica" w:cs="Helvetica"/>
                <w:b/>
                <w:bCs w:val="0"/>
                <w:lang w:val="es-US"/>
              </w:rPr>
              <w:t>:</w:t>
            </w:r>
            <w:r w:rsidRPr="00003FF6">
              <w:rPr>
                <w:rFonts w:ascii="Helvetica" w:eastAsiaTheme="minorHAnsi" w:hAnsi="Helvetica" w:cs="Helvetica"/>
                <w:lang w:val="es-US"/>
              </w:rPr>
              <w:t xml:space="preserve"> </w:t>
            </w:r>
            <w:r w:rsidR="00E8056C" w:rsidRPr="00003FF6">
              <w:rPr>
                <w:rFonts w:ascii="Helvetica" w:eastAsiaTheme="minorHAnsi" w:hAnsi="Helvetica" w:cs="Helvetica"/>
                <w:lang w:val="es-US"/>
              </w:rPr>
              <w:t xml:space="preserve">Kim Parra </w:t>
            </w:r>
            <w:r w:rsidR="00003FF6" w:rsidRPr="00003FF6">
              <w:rPr>
                <w:rFonts w:ascii="Helvetica" w:eastAsiaTheme="minorHAnsi" w:hAnsi="Helvetica" w:cs="Helvetica"/>
                <w:lang w:val="es-US"/>
              </w:rPr>
              <w:t xml:space="preserve">y </w:t>
            </w:r>
            <w:r w:rsidR="00E8056C" w:rsidRPr="00003FF6">
              <w:rPr>
                <w:rFonts w:ascii="Helvetica" w:eastAsiaTheme="minorHAnsi" w:hAnsi="Helvetica" w:cs="Helvetica"/>
                <w:lang w:val="es-US"/>
              </w:rPr>
              <w:t>Elaine Kim Mc</w:t>
            </w:r>
            <w:r w:rsidR="00AC37CD" w:rsidRPr="00003FF6">
              <w:rPr>
                <w:rFonts w:ascii="Helvetica" w:eastAsiaTheme="minorHAnsi" w:hAnsi="Helvetica" w:cs="Helvetica"/>
                <w:lang w:val="es-US"/>
              </w:rPr>
              <w:t>Carty</w:t>
            </w:r>
          </w:p>
          <w:p w14:paraId="10E0806F" w14:textId="42CE72E2" w:rsidR="00861A5C" w:rsidRPr="00003FF6" w:rsidRDefault="00FB4FD0" w:rsidP="005C61E4">
            <w:pPr>
              <w:spacing w:after="160" w:line="312" w:lineRule="auto"/>
              <w:rPr>
                <w:lang w:val="es-US"/>
              </w:rPr>
            </w:pPr>
            <w:r w:rsidRPr="00003FF6">
              <w:rPr>
                <w:noProof/>
                <w:lang w:val="es-US" w:eastAsia="en-US"/>
              </w:rPr>
              <w:t xml:space="preserve">                                                 </w:t>
            </w:r>
          </w:p>
          <w:p w14:paraId="76EA9633" w14:textId="01E86463" w:rsidR="00880783" w:rsidRPr="00003FF6" w:rsidRDefault="00880783" w:rsidP="00AA4794">
            <w:pPr>
              <w:spacing w:after="160" w:line="312" w:lineRule="auto"/>
              <w:rPr>
                <w:lang w:val="es-US"/>
              </w:rPr>
            </w:pPr>
          </w:p>
        </w:tc>
        <w:tc>
          <w:tcPr>
            <w:tcW w:w="3420" w:type="dxa"/>
            <w:shd w:val="clear" w:color="auto" w:fill="auto"/>
          </w:tcPr>
          <w:p w14:paraId="20910A4E" w14:textId="508B7B14" w:rsidR="005C61E4" w:rsidRPr="00ED7BFC" w:rsidRDefault="00717E43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Cuentacuentos</w:t>
            </w:r>
            <w:proofErr w:type="spellEnd"/>
          </w:p>
          <w:p w14:paraId="77451BD6" w14:textId="77777777" w:rsidR="005C61E4" w:rsidRPr="00ED7BFC" w:rsidRDefault="00003FF6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  <w:sz w:val="24"/>
                    <w:szCs w:val="24"/>
                  </w:rPr>
                  <w:t>────</w:t>
                </w:r>
              </w:sdtContent>
            </w:sdt>
          </w:p>
          <w:p w14:paraId="535F27DA" w14:textId="4F821517" w:rsidR="008B7E70" w:rsidRPr="00ED7BFC" w:rsidRDefault="004424B5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M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ú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sic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a y </w:t>
            </w:r>
            <w:proofErr w:type="spellStart"/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Mov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i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m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i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ent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o</w:t>
            </w:r>
            <w:proofErr w:type="spellEnd"/>
          </w:p>
          <w:p w14:paraId="6DB900AA" w14:textId="4421B131" w:rsidR="008B7E70" w:rsidRPr="00ED7BFC" w:rsidRDefault="008B7E70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_____</w:t>
            </w:r>
          </w:p>
          <w:p w14:paraId="615DACE0" w14:textId="13C50B52" w:rsidR="005C61E4" w:rsidRPr="00ED7BFC" w:rsidRDefault="004424B5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proofErr w:type="spellStart"/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Activi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dad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es</w:t>
            </w:r>
            <w:proofErr w:type="spellEnd"/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 </w:t>
            </w:r>
            <w:proofErr w:type="spellStart"/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Divertidas</w:t>
            </w:r>
            <w:proofErr w:type="spellEnd"/>
          </w:p>
          <w:p w14:paraId="61BDFA9E" w14:textId="77777777" w:rsidR="005C61E4" w:rsidRPr="00ED7BFC" w:rsidRDefault="00003FF6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  <w:sz w:val="24"/>
                    <w:szCs w:val="24"/>
                  </w:rPr>
                  <w:t>────</w:t>
                </w:r>
              </w:sdtContent>
            </w:sdt>
          </w:p>
          <w:p w14:paraId="50447928" w14:textId="63C9257D" w:rsidR="00AA4794" w:rsidRPr="00ED7BFC" w:rsidRDefault="00A83982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ASL 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y </w:t>
            </w:r>
            <w:proofErr w:type="spellStart"/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L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e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ngua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j</w:t>
            </w:r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e</w:t>
            </w:r>
            <w:proofErr w:type="spellEnd"/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 </w:t>
            </w:r>
            <w:proofErr w:type="spellStart"/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Hablado</w:t>
            </w:r>
            <w:proofErr w:type="spellEnd"/>
          </w:p>
          <w:p w14:paraId="405FBDA6" w14:textId="0BF73987" w:rsidR="00024420" w:rsidRPr="00ED7BFC" w:rsidRDefault="00003FF6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</w:rPr>
            </w:pPr>
            <w:sdt>
              <w:sdtPr>
                <w:rPr>
                  <w:rFonts w:ascii="Helvetica" w:hAnsi="Helvetica" w:cs="Helvetica"/>
                  <w:b/>
                  <w:color w:val="333333" w:themeColor="text2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24420" w:rsidRPr="00ED7BFC">
                  <w:rPr>
                    <w:rFonts w:ascii="Helvetica" w:hAnsi="Helvetica" w:cs="Helvetica"/>
                    <w:b/>
                    <w:bCs w:val="0"/>
                    <w:color w:val="333333" w:themeColor="text2"/>
                  </w:rPr>
                  <w:t>────</w:t>
                </w:r>
              </w:sdtContent>
            </w:sdt>
          </w:p>
          <w:p w14:paraId="6502AD37" w14:textId="4122BCFF" w:rsidR="00BA11A9" w:rsidRPr="00ED7BFC" w:rsidRDefault="00E55304" w:rsidP="00ED7BFC">
            <w:pPr>
              <w:pStyle w:val="Heading2"/>
              <w:shd w:val="clear" w:color="auto" w:fill="FFBFBF" w:themeFill="accent3" w:themeFillTint="33"/>
              <w:outlineLvl w:val="1"/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</w:pPr>
            <w:proofErr w:type="spellStart"/>
            <w:r w:rsidRPr="00ED7BFC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Educa</w:t>
            </w:r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>ción</w:t>
            </w:r>
            <w:proofErr w:type="spellEnd"/>
            <w:r w:rsidR="00717E43">
              <w:rPr>
                <w:rFonts w:ascii="Helvetica" w:hAnsi="Helvetica" w:cs="Helvetica"/>
                <w:b/>
                <w:bCs w:val="0"/>
                <w:color w:val="333333" w:themeColor="text2"/>
                <w:sz w:val="24"/>
                <w:szCs w:val="24"/>
              </w:rPr>
              <w:t xml:space="preserve"> Familiar</w:t>
            </w:r>
          </w:p>
          <w:p w14:paraId="6DE8D3BD" w14:textId="41CA3F78" w:rsidR="005C61E4" w:rsidRPr="00C770F6" w:rsidRDefault="00024420" w:rsidP="005C61E4">
            <w:pPr>
              <w:pStyle w:val="Heading3"/>
              <w:outlineLvl w:val="2"/>
              <w:rPr>
                <w:rFonts w:ascii="Helvetica" w:hAnsi="Helvetica" w:cs="Helvetica"/>
              </w:rPr>
            </w:pPr>
            <w:r w:rsidRPr="00C770F6">
              <w:rPr>
                <w:rFonts w:ascii="Helvetica" w:hAnsi="Helvetica" w:cs="Helvetica"/>
              </w:rPr>
              <w:t>Colorado School for the Deaf and the bLIND</w:t>
            </w:r>
          </w:p>
          <w:p w14:paraId="180FDC32" w14:textId="598B8D0E" w:rsidR="005C61E4" w:rsidRPr="00C770F6" w:rsidRDefault="00003FF6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sdt>
              <w:sdtPr>
                <w:rPr>
                  <w:rFonts w:ascii="Helvetica" w:hAnsi="Helvetica" w:cs="Helvetica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EndPr/>
              <w:sdtContent>
                <w:r w:rsidR="00024420" w:rsidRPr="00C770F6">
                  <w:rPr>
                    <w:rFonts w:ascii="Helvetica" w:hAnsi="Helvetica" w:cs="Helvetica"/>
                  </w:rPr>
                  <w:t xml:space="preserve">33 N </w:t>
                </w:r>
                <w:r w:rsidR="005E2D3D" w:rsidRPr="00C770F6">
                  <w:rPr>
                    <w:rFonts w:ascii="Helvetica" w:hAnsi="Helvetica" w:cs="Helvetica"/>
                  </w:rPr>
                  <w:t>Institute St.</w:t>
                </w:r>
                <w:r w:rsidR="00024420" w:rsidRPr="00C770F6">
                  <w:rPr>
                    <w:rFonts w:ascii="Helvetica" w:hAnsi="Helvetica" w:cs="Helvetica"/>
                  </w:rPr>
                  <w:br/>
                  <w:t>Colorado Springs, CO</w:t>
                </w:r>
                <w:r w:rsidR="00024420" w:rsidRPr="00C770F6">
                  <w:rPr>
                    <w:rFonts w:ascii="Helvetica" w:hAnsi="Helvetica" w:cs="Helvetica"/>
                  </w:rPr>
                  <w:br/>
                  <w:t>80903</w:t>
                </w:r>
              </w:sdtContent>
            </w:sdt>
          </w:p>
          <w:p w14:paraId="337F183F" w14:textId="354E14FE" w:rsidR="005C61E4" w:rsidRPr="00C770F6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r w:rsidRPr="00C770F6">
              <w:rPr>
                <w:rFonts w:ascii="Helvetica" w:hAnsi="Helvetica" w:cs="Helvetica"/>
              </w:rPr>
              <w:t>719-578-2100</w:t>
            </w:r>
          </w:p>
          <w:p w14:paraId="15B571CD" w14:textId="610100E1" w:rsidR="005C61E4" w:rsidRPr="00C770F6" w:rsidRDefault="00003FF6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hyperlink r:id="rId11" w:history="1">
              <w:r w:rsidR="00024420" w:rsidRPr="00C770F6">
                <w:rPr>
                  <w:rStyle w:val="Hyperlink"/>
                  <w:rFonts w:ascii="Helvetica" w:hAnsi="Helvetica" w:cs="Helvetica"/>
                  <w:color w:val="FFFFFF" w:themeColor="background1"/>
                </w:rPr>
                <w:t>www.csdb.org</w:t>
              </w:r>
            </w:hyperlink>
          </w:p>
          <w:p w14:paraId="3C318323" w14:textId="5D7C3D88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2DFE2AB5" w14:textId="05442BEA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</w:rPr>
            </w:pPr>
            <w:r w:rsidRPr="00C770F6">
              <w:rPr>
                <w:noProof/>
              </w:rPr>
              <w:drawing>
                <wp:inline distT="0" distB="0" distL="0" distR="0" wp14:anchorId="04B9E66C" wp14:editId="16A064A6">
                  <wp:extent cx="1476375" cy="1476375"/>
                  <wp:effectExtent l="0" t="0" r="9525" b="9525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D19FD7" w14:textId="77777777" w:rsidR="003A2A9A" w:rsidRPr="00C770F6" w:rsidRDefault="003A2A9A" w:rsidP="003A2A9A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r w:rsidRPr="00C770F6">
              <w:rPr>
                <w:rStyle w:val="Hyperlink"/>
                <w:rFonts w:ascii="Helvetica" w:hAnsi="Helvetica" w:cs="Helvetica"/>
                <w:color w:val="FFFFFF" w:themeColor="background1"/>
              </w:rPr>
              <w:t>P.R.I.D.E.</w:t>
            </w:r>
          </w:p>
          <w:p w14:paraId="23555E64" w14:textId="0BEDD04D" w:rsidR="003A2A9A" w:rsidRPr="00C770F6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Pr="00C770F6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Pr="00C770F6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C770F6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77777777" w:rsidR="005C61E4" w:rsidRPr="00076F31" w:rsidRDefault="005C61E4" w:rsidP="00AA4794">
      <w:pPr>
        <w:pStyle w:val="NoSpacing"/>
      </w:pPr>
    </w:p>
    <w:sectPr w:rsidR="005C61E4" w:rsidRPr="00076F31" w:rsidSect="000E22ED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60D97" w14:textId="77777777" w:rsidR="001914A6" w:rsidRDefault="001914A6" w:rsidP="005F5D5F">
      <w:pPr>
        <w:spacing w:after="0" w:line="240" w:lineRule="auto"/>
      </w:pPr>
      <w:r>
        <w:separator/>
      </w:r>
    </w:p>
  </w:endnote>
  <w:endnote w:type="continuationSeparator" w:id="0">
    <w:p w14:paraId="75EE6AD6" w14:textId="77777777" w:rsidR="001914A6" w:rsidRDefault="001914A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27F7D" w14:textId="77777777" w:rsidR="001914A6" w:rsidRDefault="001914A6" w:rsidP="005F5D5F">
      <w:pPr>
        <w:spacing w:after="0" w:line="240" w:lineRule="auto"/>
      </w:pPr>
      <w:r>
        <w:separator/>
      </w:r>
    </w:p>
  </w:footnote>
  <w:footnote w:type="continuationSeparator" w:id="0">
    <w:p w14:paraId="0AD4F126" w14:textId="77777777" w:rsidR="001914A6" w:rsidRDefault="001914A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03FF6"/>
    <w:rsid w:val="000168C0"/>
    <w:rsid w:val="000241B9"/>
    <w:rsid w:val="00024420"/>
    <w:rsid w:val="000427C6"/>
    <w:rsid w:val="00076F31"/>
    <w:rsid w:val="00091764"/>
    <w:rsid w:val="000A1974"/>
    <w:rsid w:val="000B4C91"/>
    <w:rsid w:val="000E22ED"/>
    <w:rsid w:val="00105650"/>
    <w:rsid w:val="00114D50"/>
    <w:rsid w:val="00133DE4"/>
    <w:rsid w:val="00171CDD"/>
    <w:rsid w:val="00175521"/>
    <w:rsid w:val="00181FB9"/>
    <w:rsid w:val="001914A6"/>
    <w:rsid w:val="001B607B"/>
    <w:rsid w:val="001E7973"/>
    <w:rsid w:val="00216D77"/>
    <w:rsid w:val="002256D2"/>
    <w:rsid w:val="00251739"/>
    <w:rsid w:val="00261A78"/>
    <w:rsid w:val="002827AF"/>
    <w:rsid w:val="002A473B"/>
    <w:rsid w:val="002D2432"/>
    <w:rsid w:val="002D3149"/>
    <w:rsid w:val="002E488F"/>
    <w:rsid w:val="003100BF"/>
    <w:rsid w:val="0033542D"/>
    <w:rsid w:val="003717CC"/>
    <w:rsid w:val="0038018A"/>
    <w:rsid w:val="003A2A9A"/>
    <w:rsid w:val="003B6A17"/>
    <w:rsid w:val="003D7286"/>
    <w:rsid w:val="003E6B88"/>
    <w:rsid w:val="00406045"/>
    <w:rsid w:val="0040640E"/>
    <w:rsid w:val="00411532"/>
    <w:rsid w:val="00434958"/>
    <w:rsid w:val="004424B5"/>
    <w:rsid w:val="00464838"/>
    <w:rsid w:val="004C1EB4"/>
    <w:rsid w:val="004D7143"/>
    <w:rsid w:val="004E7515"/>
    <w:rsid w:val="004F36C4"/>
    <w:rsid w:val="005222EE"/>
    <w:rsid w:val="005309E0"/>
    <w:rsid w:val="00541BB3"/>
    <w:rsid w:val="00543F1E"/>
    <w:rsid w:val="00544732"/>
    <w:rsid w:val="005A4525"/>
    <w:rsid w:val="005C61E4"/>
    <w:rsid w:val="005E2D3D"/>
    <w:rsid w:val="005F5D5F"/>
    <w:rsid w:val="00607536"/>
    <w:rsid w:val="006469E8"/>
    <w:rsid w:val="00665EA1"/>
    <w:rsid w:val="006E0B47"/>
    <w:rsid w:val="006E5B0F"/>
    <w:rsid w:val="006F369E"/>
    <w:rsid w:val="00717E43"/>
    <w:rsid w:val="00723306"/>
    <w:rsid w:val="0079199F"/>
    <w:rsid w:val="00794B13"/>
    <w:rsid w:val="007B5354"/>
    <w:rsid w:val="00837654"/>
    <w:rsid w:val="00861A5C"/>
    <w:rsid w:val="00880783"/>
    <w:rsid w:val="008A2A42"/>
    <w:rsid w:val="008B197C"/>
    <w:rsid w:val="008B2A8B"/>
    <w:rsid w:val="008B5772"/>
    <w:rsid w:val="008B7E70"/>
    <w:rsid w:val="008C031F"/>
    <w:rsid w:val="008C1756"/>
    <w:rsid w:val="008C21B1"/>
    <w:rsid w:val="008C43A4"/>
    <w:rsid w:val="008D17FF"/>
    <w:rsid w:val="008E00D0"/>
    <w:rsid w:val="008E35EB"/>
    <w:rsid w:val="008E647A"/>
    <w:rsid w:val="008F6C52"/>
    <w:rsid w:val="009053A9"/>
    <w:rsid w:val="009141C6"/>
    <w:rsid w:val="00916604"/>
    <w:rsid w:val="009B0CA7"/>
    <w:rsid w:val="00A03450"/>
    <w:rsid w:val="00A27895"/>
    <w:rsid w:val="00A36D50"/>
    <w:rsid w:val="00A545F0"/>
    <w:rsid w:val="00A83982"/>
    <w:rsid w:val="00A92379"/>
    <w:rsid w:val="00A97C88"/>
    <w:rsid w:val="00AA4794"/>
    <w:rsid w:val="00AB3068"/>
    <w:rsid w:val="00AB58F4"/>
    <w:rsid w:val="00AC37CD"/>
    <w:rsid w:val="00AD11FB"/>
    <w:rsid w:val="00AE6573"/>
    <w:rsid w:val="00AF32DC"/>
    <w:rsid w:val="00B46A60"/>
    <w:rsid w:val="00B87090"/>
    <w:rsid w:val="00B90CA5"/>
    <w:rsid w:val="00BA11A9"/>
    <w:rsid w:val="00BC35AC"/>
    <w:rsid w:val="00BC6ED1"/>
    <w:rsid w:val="00BE6C07"/>
    <w:rsid w:val="00C046E8"/>
    <w:rsid w:val="00C328F4"/>
    <w:rsid w:val="00C57F20"/>
    <w:rsid w:val="00C66327"/>
    <w:rsid w:val="00C6639E"/>
    <w:rsid w:val="00C770F6"/>
    <w:rsid w:val="00C95CBD"/>
    <w:rsid w:val="00CE544A"/>
    <w:rsid w:val="00D16845"/>
    <w:rsid w:val="00D42A42"/>
    <w:rsid w:val="00D56FBE"/>
    <w:rsid w:val="00D751DD"/>
    <w:rsid w:val="00DC25D7"/>
    <w:rsid w:val="00DD68F6"/>
    <w:rsid w:val="00DD7B24"/>
    <w:rsid w:val="00DF2ADA"/>
    <w:rsid w:val="00E3564F"/>
    <w:rsid w:val="00E55304"/>
    <w:rsid w:val="00E8056C"/>
    <w:rsid w:val="00E91A09"/>
    <w:rsid w:val="00EC1838"/>
    <w:rsid w:val="00ED7BFC"/>
    <w:rsid w:val="00EE4E92"/>
    <w:rsid w:val="00F2548A"/>
    <w:rsid w:val="00F315F7"/>
    <w:rsid w:val="00F75A7A"/>
    <w:rsid w:val="00F9382A"/>
    <w:rsid w:val="00FA21D4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sdb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t.ly/FebCook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3E6EE1"/>
    <w:rsid w:val="004C60E9"/>
    <w:rsid w:val="006E57D5"/>
    <w:rsid w:val="006E754C"/>
    <w:rsid w:val="00750228"/>
    <w:rsid w:val="00845E57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2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Gloria Romero</cp:lastModifiedBy>
  <cp:revision>3</cp:revision>
  <dcterms:created xsi:type="dcterms:W3CDTF">2022-12-14T20:30:00Z</dcterms:created>
  <dcterms:modified xsi:type="dcterms:W3CDTF">2022-12-14T20:33:00Z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